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BBF" w:rsidRPr="00B076C4" w:rsidRDefault="004A1BBF" w:rsidP="004A1BB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eastAsia="it-IT"/>
        </w:rPr>
      </w:pPr>
    </w:p>
    <w:p w:rsidR="007C4D73" w:rsidRPr="00B076C4" w:rsidRDefault="004A1BBF" w:rsidP="007C4D73">
      <w:pPr>
        <w:spacing w:after="0" w:line="240" w:lineRule="auto"/>
        <w:rPr>
          <w:b/>
        </w:rPr>
      </w:pPr>
      <w:r w:rsidRPr="00B076C4">
        <w:rPr>
          <w:rFonts w:ascii="Tahoma" w:hAnsi="Tahoma" w:cs="Tahoma"/>
          <w:color w:val="000000"/>
          <w:lang w:eastAsia="it-IT"/>
        </w:rPr>
        <w:t xml:space="preserve"> </w:t>
      </w:r>
      <w:r w:rsidR="007C4D73" w:rsidRPr="00B076C4">
        <w:rPr>
          <w:b/>
        </w:rPr>
        <w:t xml:space="preserve">Oggetto: </w:t>
      </w:r>
      <w:r w:rsidR="00B076C4">
        <w:rPr>
          <w:b/>
        </w:rPr>
        <w:t>D</w:t>
      </w:r>
      <w:r w:rsidR="007C4D73" w:rsidRPr="00B076C4">
        <w:rPr>
          <w:b/>
        </w:rPr>
        <w:t>elega ritiro in orario scolastico (fine lezioni) o in orario anticipato.</w:t>
      </w:r>
      <w:r w:rsidR="0096286F">
        <w:rPr>
          <w:b/>
        </w:rPr>
        <w:t xml:space="preserve"> SCUOLA INFANZIA, </w:t>
      </w:r>
      <w:r w:rsidR="00F93D83" w:rsidRPr="00B076C4">
        <w:rPr>
          <w:b/>
        </w:rPr>
        <w:t>PRIMARIA</w:t>
      </w:r>
      <w:r w:rsidR="0096286F">
        <w:rPr>
          <w:b/>
        </w:rPr>
        <w:t>, SECONDARIA</w:t>
      </w:r>
    </w:p>
    <w:p w:rsidR="00B076C4" w:rsidRDefault="00B076C4" w:rsidP="007C4D73">
      <w:pPr>
        <w:spacing w:after="0" w:line="20" w:lineRule="atLeast"/>
        <w:rPr>
          <w:b/>
        </w:rPr>
      </w:pPr>
    </w:p>
    <w:p w:rsidR="000225E2" w:rsidRDefault="007C4D73" w:rsidP="000225E2">
      <w:pPr>
        <w:spacing w:after="0" w:line="360" w:lineRule="auto"/>
        <w:rPr>
          <w:b/>
        </w:rPr>
      </w:pPr>
      <w:r w:rsidRPr="00B076C4">
        <w:t>I sottoscritti</w:t>
      </w:r>
      <w:r w:rsidRPr="00B076C4">
        <w:rPr>
          <w:b/>
        </w:rPr>
        <w:t xml:space="preserve"> </w:t>
      </w:r>
    </w:p>
    <w:p w:rsidR="007C4D73" w:rsidRDefault="0083790B" w:rsidP="000225E2">
      <w:pPr>
        <w:spacing w:after="0" w:line="360" w:lineRule="auto"/>
      </w:pPr>
      <w:r>
        <w:t>Genitore</w:t>
      </w:r>
      <w:r w:rsidR="000225E2">
        <w:t xml:space="preserve"> </w:t>
      </w:r>
      <w:sdt>
        <w:sdtPr>
          <w:id w:val="-1959333739"/>
          <w:placeholder>
            <w:docPart w:val="1BB123FF16EB41F097279FC060208A37"/>
          </w:placeholder>
          <w:showingPlcHdr/>
        </w:sdtPr>
        <w:sdtContent>
          <w:r w:rsidR="000225E2" w:rsidRPr="004E7D7D">
            <w:rPr>
              <w:rStyle w:val="Testosegnaposto"/>
            </w:rPr>
            <w:t>Fare clic qui per immettere testo.</w:t>
          </w:r>
        </w:sdtContent>
      </w:sdt>
    </w:p>
    <w:p w:rsidR="000225E2" w:rsidRDefault="0083790B" w:rsidP="000225E2">
      <w:pPr>
        <w:spacing w:after="0" w:line="360" w:lineRule="auto"/>
      </w:pPr>
      <w:r>
        <w:t>Genitore</w:t>
      </w:r>
      <w:r w:rsidR="000225E2">
        <w:t xml:space="preserve"> </w:t>
      </w:r>
      <w:sdt>
        <w:sdtPr>
          <w:id w:val="-232547306"/>
          <w:placeholder>
            <w:docPart w:val="72143878EACE43179288DD11CE9CD9E6"/>
          </w:placeholder>
          <w:showingPlcHdr/>
        </w:sdtPr>
        <w:sdtContent>
          <w:r w:rsidR="000225E2" w:rsidRPr="004E7D7D">
            <w:rPr>
              <w:rStyle w:val="Testosegnaposto"/>
            </w:rPr>
            <w:t>Fare clic qui per immettere testo.</w:t>
          </w:r>
        </w:sdtContent>
      </w:sdt>
      <w:r w:rsidR="000225E2">
        <w:t xml:space="preserve"> </w:t>
      </w:r>
    </w:p>
    <w:p w:rsidR="007C4D73" w:rsidRPr="00B076C4" w:rsidRDefault="007C4D73" w:rsidP="000225E2">
      <w:pPr>
        <w:spacing w:after="0" w:line="360" w:lineRule="auto"/>
      </w:pPr>
      <w:r w:rsidRPr="00B076C4">
        <w:t>Tutore</w:t>
      </w:r>
      <w:r w:rsidR="000225E2">
        <w:t xml:space="preserve"> </w:t>
      </w:r>
      <w:sdt>
        <w:sdtPr>
          <w:id w:val="1754549452"/>
          <w:placeholder>
            <w:docPart w:val="0A568DD00AFC4C79BF42A854522BB4C8"/>
          </w:placeholder>
          <w:showingPlcHdr/>
        </w:sdtPr>
        <w:sdtContent>
          <w:r w:rsidR="000225E2" w:rsidRPr="004E7D7D">
            <w:rPr>
              <w:rStyle w:val="Testosegnaposto"/>
            </w:rPr>
            <w:t>Fare clic qui per immettere testo.</w:t>
          </w:r>
        </w:sdtContent>
      </w:sdt>
      <w:r w:rsidR="000225E2">
        <w:t xml:space="preserve"> </w:t>
      </w:r>
    </w:p>
    <w:p w:rsidR="007C4D73" w:rsidRPr="00B076C4" w:rsidRDefault="007C4D73" w:rsidP="000225E2">
      <w:pPr>
        <w:spacing w:after="0" w:line="360" w:lineRule="auto"/>
        <w:rPr>
          <w:b/>
        </w:rPr>
      </w:pPr>
      <w:r w:rsidRPr="00B076C4">
        <w:t>Responsabili dell’assolvimento dell’obbligo scolastico dell’alunn</w:t>
      </w:r>
      <w:r w:rsidR="000225E2">
        <w:t xml:space="preserve">o/a </w:t>
      </w:r>
      <w:sdt>
        <w:sdtPr>
          <w:id w:val="2094654159"/>
          <w:placeholder>
            <w:docPart w:val="E938BEB28E7B4305B74950A1FF3ABC13"/>
          </w:placeholder>
          <w:showingPlcHdr/>
        </w:sdtPr>
        <w:sdtContent>
          <w:r w:rsidR="000225E2" w:rsidRPr="004E7D7D">
            <w:rPr>
              <w:rStyle w:val="Testosegnaposto"/>
            </w:rPr>
            <w:t>Fare clic qui per immettere testo.</w:t>
          </w:r>
        </w:sdtContent>
      </w:sdt>
    </w:p>
    <w:p w:rsidR="007C4D73" w:rsidRPr="00B076C4" w:rsidRDefault="004031A3" w:rsidP="000225E2">
      <w:pPr>
        <w:spacing w:after="0" w:line="360" w:lineRule="auto"/>
      </w:pPr>
      <w:r>
        <w:t xml:space="preserve">Iscritto per </w:t>
      </w:r>
      <w:proofErr w:type="gramStart"/>
      <w:r>
        <w:t>l’ anno</w:t>
      </w:r>
      <w:proofErr w:type="gramEnd"/>
      <w:r>
        <w:t xml:space="preserve"> </w:t>
      </w:r>
      <w:sdt>
        <w:sdtPr>
          <w:alias w:val="Scegli anno scolastico"/>
          <w:tag w:val="Scegli anno scolastico"/>
          <w:id w:val="-2143647882"/>
          <w:placeholder>
            <w:docPart w:val="F8BFB2C722584E5D9816376508C1F7A0"/>
          </w:placeholder>
          <w:showingPlcHdr/>
          <w:comboBox>
            <w:listItem w:value="Scegliere un elemento.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</w:comboBox>
        </w:sdtPr>
        <w:sdtContent>
          <w:r w:rsidR="000225E2" w:rsidRPr="004E7D7D">
            <w:rPr>
              <w:rStyle w:val="Testosegnaposto"/>
            </w:rPr>
            <w:t>Scegliere un elemento.</w:t>
          </w:r>
        </w:sdtContent>
      </w:sdt>
      <w:r w:rsidR="00B076C4">
        <w:t xml:space="preserve">  </w:t>
      </w:r>
      <w:r w:rsidR="000225E2">
        <w:t xml:space="preserve"> </w:t>
      </w:r>
      <w:proofErr w:type="gramStart"/>
      <w:r w:rsidR="00B076C4">
        <w:t>a</w:t>
      </w:r>
      <w:r w:rsidR="007C4D73" w:rsidRPr="00B076C4">
        <w:t>ll</w:t>
      </w:r>
      <w:r w:rsidR="0083790B">
        <w:t>a</w:t>
      </w:r>
      <w:proofErr w:type="gramEnd"/>
      <w:r w:rsidR="0083790B">
        <w:t xml:space="preserve"> Scuola </w:t>
      </w:r>
      <w:sdt>
        <w:sdtPr>
          <w:alias w:val="Scegli ordine di scuola"/>
          <w:tag w:val="Scegli ordine di scuola"/>
          <w:id w:val="-2099165109"/>
          <w:placeholder>
            <w:docPart w:val="9D9771BE159A468DABE96090F12F9C3E"/>
          </w:placeholder>
          <w:showingPlcHdr/>
          <w:comboBox>
            <w:listItem w:value="Scegliere un elemento."/>
            <w:listItem w:displayText="Primaria" w:value="Primaria"/>
            <w:listItem w:displayText="Infanzia" w:value="Infanzia"/>
            <w:listItem w:displayText="Secondaria di I grado" w:value="Secondaria di I grado"/>
          </w:comboBox>
        </w:sdtPr>
        <w:sdtContent>
          <w:r w:rsidR="000225E2" w:rsidRPr="004E7D7D">
            <w:rPr>
              <w:rStyle w:val="Testosegnaposto"/>
            </w:rPr>
            <w:t>Scegliere un elemento.</w:t>
          </w:r>
        </w:sdtContent>
      </w:sdt>
      <w:r w:rsidR="0083790B">
        <w:t>(</w:t>
      </w:r>
      <w:r w:rsidR="0096286F">
        <w:rPr>
          <w:sz w:val="20"/>
          <w:szCs w:val="20"/>
        </w:rPr>
        <w:t>cancellare voci</w:t>
      </w:r>
      <w:r w:rsidR="00B076C4" w:rsidRPr="00B076C4">
        <w:rPr>
          <w:sz w:val="20"/>
          <w:szCs w:val="20"/>
        </w:rPr>
        <w:t xml:space="preserve"> che non interessa</w:t>
      </w:r>
      <w:r w:rsidR="0096286F">
        <w:rPr>
          <w:sz w:val="20"/>
          <w:szCs w:val="20"/>
        </w:rPr>
        <w:t>no</w:t>
      </w:r>
      <w:r w:rsidR="00B076C4">
        <w:t xml:space="preserve">)   Plesso </w:t>
      </w:r>
      <w:r w:rsidR="007C4D73" w:rsidRPr="00B076C4">
        <w:t xml:space="preserve"> </w:t>
      </w:r>
      <w:sdt>
        <w:sdtPr>
          <w:alias w:val="Scegli il plesso"/>
          <w:tag w:val="Scegli il plesso"/>
          <w:id w:val="-1146813285"/>
          <w:placeholder>
            <w:docPart w:val="83655EE9719C479A815E4B6A36236FB6"/>
          </w:placeholder>
          <w:showingPlcHdr/>
          <w:comboBox>
            <w:listItem w:value="Scegliere un elemento."/>
            <w:listItem w:displayText="Secondaria di I grado" w:value="Secondaria di I grado"/>
            <w:listItem w:displayText="Borgo Carso - Primaria" w:value="Borgo Carso - Primaria"/>
            <w:listItem w:displayText="Borgo Carso - Infanzia" w:value="Borgo Carso - Infanzia"/>
            <w:listItem w:displayText="Chiesuola - Primaria" w:value="Chiesuola - Primaria"/>
            <w:listItem w:displayText="Chiesuola - Infanzia" w:value="Chiesuola - Infanzia"/>
            <w:listItem w:displayText="Borgo Montello - Primaria" w:value="Borgo Montello - Primaria"/>
            <w:listItem w:displayText="Borgo Montello - Infanzia" w:value="Borgo Montello - Infanzia"/>
            <w:listItem w:displayText="Borgo Piave Primaria" w:value="Borgo Piave Primaria"/>
            <w:listItem w:displayText="Borgo Piave - Infanzia" w:value="Borgo Piave - Infanzia"/>
            <w:listItem w:displayText="Borgo Podgora - Primaria" w:value="Borgo Podgora - Primaria"/>
          </w:comboBox>
        </w:sdtPr>
        <w:sdtContent>
          <w:r w:rsidR="00866F73" w:rsidRPr="004E7D7D">
            <w:rPr>
              <w:rStyle w:val="Testosegnaposto"/>
            </w:rPr>
            <w:t>Scegliere un elemento.</w:t>
          </w:r>
        </w:sdtContent>
      </w:sdt>
    </w:p>
    <w:p w:rsidR="007C4D73" w:rsidRPr="00B076C4" w:rsidRDefault="007C4D73" w:rsidP="007C4D73">
      <w:pPr>
        <w:spacing w:after="0" w:line="20" w:lineRule="atLeast"/>
      </w:pPr>
    </w:p>
    <w:p w:rsidR="007C4D73" w:rsidRPr="00B076C4" w:rsidRDefault="007C4D73" w:rsidP="000225E2">
      <w:pPr>
        <w:spacing w:line="20" w:lineRule="atLeast"/>
        <w:jc w:val="center"/>
        <w:rPr>
          <w:b/>
        </w:rPr>
      </w:pPr>
      <w:r w:rsidRPr="00B076C4">
        <w:rPr>
          <w:b/>
        </w:rPr>
        <w:t>AUTORIZZA CODESTO ISTITUTO SCOLASTICO</w:t>
      </w:r>
    </w:p>
    <w:p w:rsidR="007C4D73" w:rsidRPr="00B076C4" w:rsidRDefault="007C4D73" w:rsidP="000225E2">
      <w:pPr>
        <w:spacing w:line="20" w:lineRule="atLeast"/>
      </w:pPr>
      <w:r w:rsidRPr="00B076C4">
        <w:t>Ad affidare IN ORARIO DI USCITA E/O IN ORARIO ANTICIPATO al/</w:t>
      </w:r>
      <w:r w:rsidR="0083790B">
        <w:t>al</w:t>
      </w:r>
      <w:r w:rsidRPr="00B076C4">
        <w:t>la (scrivere ben chiaro in stampatello)</w:t>
      </w:r>
    </w:p>
    <w:p w:rsidR="007C4D73" w:rsidRPr="00B076C4" w:rsidRDefault="007C4D73" w:rsidP="007C4D73">
      <w:pPr>
        <w:spacing w:after="0" w:line="20" w:lineRule="atLeast"/>
      </w:pPr>
    </w:p>
    <w:p w:rsidR="007C4D73" w:rsidRPr="00B076C4" w:rsidRDefault="00B076C4" w:rsidP="000225E2">
      <w:pPr>
        <w:numPr>
          <w:ilvl w:val="0"/>
          <w:numId w:val="29"/>
        </w:numPr>
        <w:spacing w:after="0" w:line="480" w:lineRule="auto"/>
      </w:pPr>
      <w:r>
        <w:t>Sig</w:t>
      </w:r>
      <w:r w:rsidR="00525004">
        <w:t>./Sig.</w:t>
      </w:r>
      <w:r w:rsidR="00525004">
        <w:rPr>
          <w:vertAlign w:val="superscript"/>
        </w:rPr>
        <w:t>ra</w:t>
      </w:r>
      <w:r w:rsidR="00525004">
        <w:t xml:space="preserve"> </w:t>
      </w:r>
      <w:sdt>
        <w:sdtPr>
          <w:id w:val="-572427355"/>
          <w:placeholder>
            <w:docPart w:val="1B46628A94CF45B8A191F5CD71BD9240"/>
          </w:placeholder>
          <w:showingPlcHdr/>
        </w:sdtPr>
        <w:sdtContent>
          <w:r w:rsidR="00525004" w:rsidRPr="004E7D7D">
            <w:rPr>
              <w:rStyle w:val="Testosegnaposto"/>
            </w:rPr>
            <w:t>Fare clic qui per immettere testo.</w:t>
          </w:r>
        </w:sdtContent>
      </w:sdt>
    </w:p>
    <w:p w:rsidR="007C4D73" w:rsidRPr="00B076C4" w:rsidRDefault="007C4D73" w:rsidP="000225E2">
      <w:pPr>
        <w:spacing w:after="0" w:line="480" w:lineRule="auto"/>
        <w:ind w:left="720"/>
      </w:pPr>
      <w:r w:rsidRPr="00B076C4">
        <w:t xml:space="preserve">Nato a </w:t>
      </w:r>
      <w:sdt>
        <w:sdtPr>
          <w:id w:val="-752507373"/>
          <w:placeholder>
            <w:docPart w:val="490953BD84084C3A8878FF2254BF1859"/>
          </w:placeholder>
          <w:showingPlcHdr/>
        </w:sdtPr>
        <w:sdtContent>
          <w:r w:rsidR="00525004" w:rsidRPr="004E7D7D">
            <w:rPr>
              <w:rStyle w:val="Testosegnaposto"/>
            </w:rPr>
            <w:t>Fare clic qui per immettere testo.</w:t>
          </w:r>
        </w:sdtContent>
      </w:sdt>
      <w:r w:rsidRPr="00B076C4">
        <w:t xml:space="preserve"> </w:t>
      </w:r>
      <w:proofErr w:type="gramStart"/>
      <w:r w:rsidRPr="00B076C4">
        <w:t>il</w:t>
      </w:r>
      <w:proofErr w:type="gramEnd"/>
      <w:r w:rsidRPr="00B076C4">
        <w:t xml:space="preserve"> </w:t>
      </w:r>
      <w:sdt>
        <w:sdtPr>
          <w:id w:val="-2047289416"/>
          <w:placeholder>
            <w:docPart w:val="06E9CB5241594C55942D85A8CFED6EDD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525004" w:rsidRPr="004E7D7D">
            <w:rPr>
              <w:rStyle w:val="Testosegnaposto"/>
            </w:rPr>
            <w:t>Fare clic qui per immettere una data.</w:t>
          </w:r>
        </w:sdtContent>
      </w:sdt>
    </w:p>
    <w:p w:rsidR="00525004" w:rsidRDefault="007C4D73" w:rsidP="000225E2">
      <w:pPr>
        <w:spacing w:line="480" w:lineRule="auto"/>
        <w:ind w:left="720"/>
      </w:pPr>
      <w:r w:rsidRPr="00B076C4">
        <w:t xml:space="preserve">Cell. </w:t>
      </w:r>
      <w:sdt>
        <w:sdtPr>
          <w:id w:val="642395445"/>
          <w:placeholder>
            <w:docPart w:val="F1C031E2F85841EAAEA89F2C3AF2B003"/>
          </w:placeholder>
          <w:showingPlcHdr/>
        </w:sdtPr>
        <w:sdtContent>
          <w:r w:rsidR="00525004" w:rsidRPr="004E7D7D">
            <w:rPr>
              <w:rStyle w:val="Testosegnaposto"/>
            </w:rPr>
            <w:t>Fare clic qui per immettere testo.</w:t>
          </w:r>
        </w:sdtContent>
      </w:sdt>
    </w:p>
    <w:p w:rsidR="00525004" w:rsidRPr="00B076C4" w:rsidRDefault="00525004" w:rsidP="00525004">
      <w:pPr>
        <w:numPr>
          <w:ilvl w:val="0"/>
          <w:numId w:val="29"/>
        </w:numPr>
        <w:spacing w:after="0" w:line="480" w:lineRule="auto"/>
      </w:pPr>
      <w:r>
        <w:t>Sig./Sig.</w:t>
      </w:r>
      <w:r>
        <w:rPr>
          <w:vertAlign w:val="superscript"/>
        </w:rPr>
        <w:t>ra</w:t>
      </w:r>
      <w:r>
        <w:t xml:space="preserve"> </w:t>
      </w:r>
      <w:sdt>
        <w:sdtPr>
          <w:id w:val="-890102466"/>
          <w:placeholder>
            <w:docPart w:val="2538C49C4EFB4A029464EA447027F69C"/>
          </w:placeholder>
          <w:showingPlcHdr/>
        </w:sdtPr>
        <w:sdtContent>
          <w:r w:rsidRPr="004E7D7D">
            <w:rPr>
              <w:rStyle w:val="Testosegnaposto"/>
            </w:rPr>
            <w:t>Fare clic qui per immettere testo.</w:t>
          </w:r>
        </w:sdtContent>
      </w:sdt>
    </w:p>
    <w:p w:rsidR="00525004" w:rsidRPr="00B076C4" w:rsidRDefault="00525004" w:rsidP="00525004">
      <w:pPr>
        <w:spacing w:after="0" w:line="480" w:lineRule="auto"/>
        <w:ind w:left="720"/>
      </w:pPr>
      <w:r w:rsidRPr="00B076C4">
        <w:t xml:space="preserve">Nato a </w:t>
      </w:r>
      <w:sdt>
        <w:sdtPr>
          <w:id w:val="553819327"/>
          <w:placeholder>
            <w:docPart w:val="2538C49C4EFB4A029464EA447027F69C"/>
          </w:placeholder>
          <w:showingPlcHdr/>
        </w:sdtPr>
        <w:sdtContent>
          <w:r w:rsidRPr="004E7D7D">
            <w:rPr>
              <w:rStyle w:val="Testosegnaposto"/>
            </w:rPr>
            <w:t>Fare clic qui per immettere testo.</w:t>
          </w:r>
        </w:sdtContent>
      </w:sdt>
      <w:r w:rsidRPr="00B076C4">
        <w:t xml:space="preserve"> </w:t>
      </w:r>
      <w:proofErr w:type="gramStart"/>
      <w:r w:rsidRPr="00B076C4">
        <w:t>il</w:t>
      </w:r>
      <w:proofErr w:type="gramEnd"/>
      <w:r w:rsidRPr="00B076C4">
        <w:t xml:space="preserve"> </w:t>
      </w:r>
      <w:sdt>
        <w:sdtPr>
          <w:id w:val="-1725668183"/>
          <w:placeholder>
            <w:docPart w:val="8ED8937D5DFD49768909AC1AF64754C2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Pr="004E7D7D">
            <w:rPr>
              <w:rStyle w:val="Testosegnaposto"/>
            </w:rPr>
            <w:t>Fare clic qui per immettere una data.</w:t>
          </w:r>
        </w:sdtContent>
      </w:sdt>
    </w:p>
    <w:p w:rsidR="00525004" w:rsidRDefault="00525004" w:rsidP="00525004">
      <w:pPr>
        <w:spacing w:line="480" w:lineRule="auto"/>
        <w:ind w:left="720"/>
      </w:pPr>
      <w:r w:rsidRPr="00B076C4">
        <w:t>Cell.</w:t>
      </w:r>
      <w:r>
        <w:t xml:space="preserve"> </w:t>
      </w:r>
      <w:sdt>
        <w:sdtPr>
          <w:id w:val="374282507"/>
          <w:placeholder>
            <w:docPart w:val="6CB34DE21661452F879A69005A305E25"/>
          </w:placeholder>
          <w:showingPlcHdr/>
        </w:sdtPr>
        <w:sdtContent>
          <w:r w:rsidRPr="004E7D7D">
            <w:rPr>
              <w:rStyle w:val="Testosegnaposto"/>
            </w:rPr>
            <w:t>Fare clic qui per immettere testo.</w:t>
          </w:r>
        </w:sdtContent>
      </w:sdt>
    </w:p>
    <w:p w:rsidR="00525004" w:rsidRPr="00B076C4" w:rsidRDefault="00525004" w:rsidP="00525004">
      <w:pPr>
        <w:numPr>
          <w:ilvl w:val="0"/>
          <w:numId w:val="29"/>
        </w:numPr>
        <w:spacing w:after="0" w:line="480" w:lineRule="auto"/>
      </w:pPr>
      <w:r>
        <w:t>Sig./Sig.</w:t>
      </w:r>
      <w:r>
        <w:rPr>
          <w:vertAlign w:val="superscript"/>
        </w:rPr>
        <w:t>ra</w:t>
      </w:r>
      <w:r>
        <w:t xml:space="preserve"> </w:t>
      </w:r>
      <w:sdt>
        <w:sdtPr>
          <w:id w:val="685254457"/>
          <w:placeholder>
            <w:docPart w:val="D8BB3B82C76E4B66B27C6BB529E25F60"/>
          </w:placeholder>
          <w:showingPlcHdr/>
        </w:sdtPr>
        <w:sdtContent>
          <w:r w:rsidRPr="004E7D7D">
            <w:rPr>
              <w:rStyle w:val="Testosegnaposto"/>
            </w:rPr>
            <w:t>Fare clic qui per immettere testo.</w:t>
          </w:r>
        </w:sdtContent>
      </w:sdt>
    </w:p>
    <w:p w:rsidR="00525004" w:rsidRPr="00B076C4" w:rsidRDefault="00525004" w:rsidP="00525004">
      <w:pPr>
        <w:spacing w:after="0" w:line="480" w:lineRule="auto"/>
        <w:ind w:left="720"/>
      </w:pPr>
      <w:r w:rsidRPr="00B076C4">
        <w:t xml:space="preserve">Nato a </w:t>
      </w:r>
      <w:sdt>
        <w:sdtPr>
          <w:id w:val="164988553"/>
          <w:placeholder>
            <w:docPart w:val="D8BB3B82C76E4B66B27C6BB529E25F60"/>
          </w:placeholder>
          <w:showingPlcHdr/>
        </w:sdtPr>
        <w:sdtContent>
          <w:r w:rsidRPr="004E7D7D">
            <w:rPr>
              <w:rStyle w:val="Testosegnaposto"/>
            </w:rPr>
            <w:t>Fare clic qui per immettere testo.</w:t>
          </w:r>
        </w:sdtContent>
      </w:sdt>
      <w:r w:rsidRPr="00B076C4">
        <w:t xml:space="preserve"> </w:t>
      </w:r>
      <w:proofErr w:type="gramStart"/>
      <w:r w:rsidRPr="00B076C4">
        <w:t>il</w:t>
      </w:r>
      <w:proofErr w:type="gramEnd"/>
      <w:r w:rsidRPr="00B076C4">
        <w:t xml:space="preserve"> </w:t>
      </w:r>
      <w:sdt>
        <w:sdtPr>
          <w:id w:val="-1980918159"/>
          <w:placeholder>
            <w:docPart w:val="1DBE14A7ED9B4AA7B5A9316D9657C1AF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Pr="004E7D7D">
            <w:rPr>
              <w:rStyle w:val="Testosegnaposto"/>
            </w:rPr>
            <w:t>Fare clic qui per immettere una data.</w:t>
          </w:r>
        </w:sdtContent>
      </w:sdt>
    </w:p>
    <w:p w:rsidR="00525004" w:rsidRDefault="00525004" w:rsidP="00525004">
      <w:pPr>
        <w:spacing w:line="480" w:lineRule="auto"/>
        <w:ind w:left="720"/>
      </w:pPr>
      <w:r w:rsidRPr="00B076C4">
        <w:t>Cell.</w:t>
      </w:r>
      <w:r>
        <w:t xml:space="preserve"> </w:t>
      </w:r>
      <w:sdt>
        <w:sdtPr>
          <w:id w:val="628514145"/>
          <w:placeholder>
            <w:docPart w:val="EC6002EAADBB4F2F96A343F74B376456"/>
          </w:placeholder>
          <w:showingPlcHdr/>
        </w:sdtPr>
        <w:sdtContent>
          <w:r w:rsidRPr="004E7D7D">
            <w:rPr>
              <w:rStyle w:val="Testosegnaposto"/>
            </w:rPr>
            <w:t>Fare clic qui per immettere testo.</w:t>
          </w:r>
        </w:sdtContent>
      </w:sdt>
    </w:p>
    <w:p w:rsidR="007C4D73" w:rsidRPr="00B076C4" w:rsidRDefault="00525004" w:rsidP="007C4D73">
      <w:pPr>
        <w:numPr>
          <w:ilvl w:val="0"/>
          <w:numId w:val="29"/>
        </w:numPr>
        <w:spacing w:after="0" w:line="240" w:lineRule="auto"/>
        <w:jc w:val="both"/>
      </w:pPr>
      <w:r>
        <w:t xml:space="preserve"> </w:t>
      </w:r>
      <w:r w:rsidR="003053E7"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="003053E7">
        <w:instrText xml:space="preserve"> FORMCHECKBOX </w:instrText>
      </w:r>
      <w:r w:rsidR="003053E7">
        <w:fldChar w:fldCharType="end"/>
      </w:r>
      <w:bookmarkEnd w:id="0"/>
      <w:r w:rsidR="003053E7">
        <w:t xml:space="preserve">  NESSUNO </w:t>
      </w:r>
      <w:r w:rsidR="007C4D73" w:rsidRPr="00B076C4">
        <w:t>OLTRE AI GENITORI</w:t>
      </w:r>
    </w:p>
    <w:p w:rsidR="007C4D73" w:rsidRPr="00B076C4" w:rsidRDefault="007C4D73" w:rsidP="007C4D73">
      <w:pPr>
        <w:spacing w:after="0" w:line="240" w:lineRule="auto"/>
        <w:jc w:val="both"/>
      </w:pPr>
    </w:p>
    <w:p w:rsidR="003053E7" w:rsidRDefault="00B076C4" w:rsidP="007C4D73">
      <w:pPr>
        <w:spacing w:after="0" w:line="240" w:lineRule="auto"/>
        <w:jc w:val="both"/>
      </w:pPr>
      <w:r w:rsidRPr="00B076C4">
        <w:t>Si allega</w:t>
      </w:r>
      <w:r w:rsidR="007C4D73" w:rsidRPr="00B076C4">
        <w:t xml:space="preserve"> fotocopia documento dei delegati. I delegati devono essere maggiorenni. </w:t>
      </w:r>
    </w:p>
    <w:p w:rsidR="007C4D73" w:rsidRPr="00B076C4" w:rsidRDefault="007C4D73" w:rsidP="007C4D73">
      <w:pPr>
        <w:spacing w:after="0" w:line="240" w:lineRule="auto"/>
        <w:jc w:val="both"/>
      </w:pPr>
      <w:r w:rsidRPr="00B076C4">
        <w:t>Al momento della presentazione del modulo mostrare documento di identità del delegante.</w:t>
      </w:r>
    </w:p>
    <w:p w:rsidR="007C4D73" w:rsidRPr="00B076C4" w:rsidRDefault="00B076C4" w:rsidP="007C4D73">
      <w:pPr>
        <w:spacing w:after="0" w:line="240" w:lineRule="auto"/>
        <w:jc w:val="both"/>
      </w:pPr>
      <w:r w:rsidRPr="00B076C4">
        <w:t>LA DELEGA SI INTENDE VALIDA FINO A REVOCA</w:t>
      </w:r>
      <w:r w:rsidR="007C4D73" w:rsidRPr="00B076C4">
        <w:t xml:space="preserve">  </w:t>
      </w:r>
    </w:p>
    <w:p w:rsidR="007C4D73" w:rsidRPr="00B076C4" w:rsidRDefault="00B076C4" w:rsidP="007C4D73">
      <w:pPr>
        <w:spacing w:after="0" w:line="240" w:lineRule="auto"/>
        <w:jc w:val="both"/>
      </w:pPr>
      <w:r w:rsidRPr="00B076C4">
        <w:rPr>
          <w:rFonts w:ascii="Courier New" w:hAnsi="Courier New" w:cs="Courier New"/>
        </w:rPr>
        <w:t xml:space="preserve">                   </w:t>
      </w:r>
      <w:r w:rsidR="007C4D73" w:rsidRPr="00B076C4">
        <w:rPr>
          <w:rFonts w:ascii="Courier New" w:hAnsi="Courier New" w:cs="Courier New"/>
        </w:rPr>
        <w:tab/>
        <w:t xml:space="preserve">     </w:t>
      </w:r>
      <w:r w:rsidR="007C4D73" w:rsidRPr="00B076C4">
        <w:rPr>
          <w:rFonts w:ascii="Courier New" w:hAnsi="Courier New" w:cs="Courier New"/>
        </w:rPr>
        <w:tab/>
      </w:r>
      <w:r w:rsidR="007C4D73" w:rsidRPr="00B076C4">
        <w:rPr>
          <w:rFonts w:ascii="Courier New" w:hAnsi="Courier New" w:cs="Courier New"/>
        </w:rPr>
        <w:tab/>
      </w:r>
      <w:r w:rsidR="007C4D73" w:rsidRPr="00B076C4">
        <w:rPr>
          <w:rFonts w:ascii="Courier New" w:hAnsi="Courier New" w:cs="Courier New"/>
        </w:rPr>
        <w:tab/>
      </w:r>
      <w:r w:rsidR="007C4D73" w:rsidRPr="00B076C4">
        <w:rPr>
          <w:rFonts w:ascii="Courier New" w:hAnsi="Courier New" w:cs="Courier New"/>
        </w:rPr>
        <w:tab/>
      </w:r>
      <w:r w:rsidR="007C4D73" w:rsidRPr="00B076C4">
        <w:rPr>
          <w:rFonts w:ascii="Courier New" w:hAnsi="Courier New" w:cs="Courier New"/>
        </w:rPr>
        <w:tab/>
      </w:r>
      <w:r w:rsidR="007C4D73" w:rsidRPr="00B076C4">
        <w:rPr>
          <w:rFonts w:ascii="Times New Roman" w:hAnsi="Times New Roman"/>
          <w:b/>
        </w:rPr>
        <w:t>FIRMA</w:t>
      </w:r>
    </w:p>
    <w:p w:rsidR="007C4D73" w:rsidRPr="00B076C4" w:rsidRDefault="007C4D73" w:rsidP="007C4D73">
      <w:pPr>
        <w:spacing w:after="0" w:line="240" w:lineRule="auto"/>
        <w:jc w:val="both"/>
      </w:pPr>
    </w:p>
    <w:p w:rsidR="007C4D73" w:rsidRDefault="004031A3" w:rsidP="003053E7">
      <w:pPr>
        <w:spacing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Genitore</w:t>
      </w:r>
      <w:r w:rsidR="007C4D73" w:rsidRPr="00B076C4">
        <w:t xml:space="preserve"> ____________________________</w:t>
      </w:r>
    </w:p>
    <w:p w:rsidR="004031A3" w:rsidRPr="00B076C4" w:rsidRDefault="004031A3" w:rsidP="003053E7">
      <w:pPr>
        <w:spacing w:line="480" w:lineRule="auto"/>
        <w:jc w:val="both"/>
      </w:pPr>
    </w:p>
    <w:p w:rsidR="004031A3" w:rsidRDefault="007C4D73" w:rsidP="003053E7">
      <w:pPr>
        <w:tabs>
          <w:tab w:val="left" w:pos="5760"/>
        </w:tabs>
        <w:spacing w:line="480" w:lineRule="auto"/>
      </w:pPr>
      <w:r w:rsidRPr="00B076C4">
        <w:tab/>
      </w:r>
      <w:r w:rsidR="004031A3">
        <w:t>Genitore</w:t>
      </w:r>
      <w:r w:rsidR="004031A3" w:rsidRPr="00B076C4">
        <w:t xml:space="preserve"> </w:t>
      </w:r>
      <w:r w:rsidRPr="00B076C4">
        <w:t>__________________________</w:t>
      </w:r>
    </w:p>
    <w:p w:rsidR="004031A3" w:rsidRDefault="007C4D73" w:rsidP="003053E7">
      <w:pPr>
        <w:tabs>
          <w:tab w:val="left" w:pos="5760"/>
        </w:tabs>
        <w:spacing w:line="480" w:lineRule="auto"/>
      </w:pPr>
      <w:r w:rsidRPr="00B076C4">
        <w:tab/>
      </w:r>
    </w:p>
    <w:p w:rsidR="007C4D73" w:rsidRPr="00B076C4" w:rsidRDefault="004031A3" w:rsidP="003053E7">
      <w:pPr>
        <w:tabs>
          <w:tab w:val="left" w:pos="5760"/>
        </w:tabs>
        <w:spacing w:line="480" w:lineRule="auto"/>
      </w:pPr>
      <w:r>
        <w:tab/>
      </w:r>
      <w:r w:rsidR="007C4D73" w:rsidRPr="00B076C4">
        <w:t>Tutore_____________________________</w:t>
      </w:r>
    </w:p>
    <w:p w:rsidR="00391556" w:rsidRPr="00B076C4" w:rsidRDefault="007C4D73" w:rsidP="00F93D8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lang w:eastAsia="it-IT"/>
        </w:rPr>
      </w:pPr>
      <w:r w:rsidRPr="00B076C4">
        <w:t xml:space="preserve">Latina, </w:t>
      </w:r>
      <w:sdt>
        <w:sdtPr>
          <w:id w:val="-99651327"/>
          <w:placeholder>
            <w:docPart w:val="7D377185C17747A990BA875A4D6763A9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866F73" w:rsidRPr="004E7D7D">
            <w:rPr>
              <w:rStyle w:val="Testosegnaposto"/>
            </w:rPr>
            <w:t>Fare clic qui per immettere una data.</w:t>
          </w:r>
        </w:sdtContent>
      </w:sdt>
    </w:p>
    <w:sectPr w:rsidR="00391556" w:rsidRPr="00B076C4" w:rsidSect="00034B29">
      <w:headerReference w:type="default" r:id="rId8"/>
      <w:headerReference w:type="first" r:id="rId9"/>
      <w:pgSz w:w="11906" w:h="16838" w:code="9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0F0" w:rsidRDefault="007E30F0" w:rsidP="001C5E25">
      <w:pPr>
        <w:spacing w:after="0" w:line="240" w:lineRule="auto"/>
      </w:pPr>
      <w:r>
        <w:separator/>
      </w:r>
    </w:p>
  </w:endnote>
  <w:endnote w:type="continuationSeparator" w:id="0">
    <w:p w:rsidR="007E30F0" w:rsidRDefault="007E30F0" w:rsidP="001C5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0F0" w:rsidRDefault="007E30F0" w:rsidP="001C5E25">
      <w:pPr>
        <w:spacing w:after="0" w:line="240" w:lineRule="auto"/>
      </w:pPr>
      <w:r>
        <w:separator/>
      </w:r>
    </w:p>
  </w:footnote>
  <w:footnote w:type="continuationSeparator" w:id="0">
    <w:p w:rsidR="007E30F0" w:rsidRDefault="007E30F0" w:rsidP="001C5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E25" w:rsidRPr="00076EAE" w:rsidRDefault="001C5E25" w:rsidP="00076EAE">
    <w:pPr>
      <w:tabs>
        <w:tab w:val="center" w:pos="5387"/>
      </w:tabs>
      <w:spacing w:after="0" w:line="240" w:lineRule="auto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B29" w:rsidRDefault="00391556" w:rsidP="00034B29">
    <w:pPr>
      <w:spacing w:after="0" w:line="240" w:lineRule="auto"/>
      <w:rPr>
        <w:rFonts w:ascii="Comic Sans MS" w:hAnsi="Comic Sans MS"/>
        <w:i/>
        <w:sz w:val="20"/>
        <w:szCs w:val="20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3310890</wp:posOffset>
          </wp:positionH>
          <wp:positionV relativeFrom="page">
            <wp:posOffset>287020</wp:posOffset>
          </wp:positionV>
          <wp:extent cx="538480" cy="521335"/>
          <wp:effectExtent l="0" t="0" r="0" b="0"/>
          <wp:wrapSquare wrapText="bothSides"/>
          <wp:docPr id="1" name="Immagine 12" descr="Risultati immagini per logo mi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 descr="Risultati immagini per logo mi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8802"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521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91556" w:rsidRDefault="00391556" w:rsidP="00034B29">
    <w:pPr>
      <w:spacing w:after="0" w:line="240" w:lineRule="auto"/>
      <w:jc w:val="center"/>
      <w:rPr>
        <w:rFonts w:ascii="Comic Sans MS" w:hAnsi="Comic Sans MS"/>
        <w:i/>
        <w:sz w:val="20"/>
        <w:szCs w:val="20"/>
      </w:rPr>
    </w:pPr>
  </w:p>
  <w:p w:rsidR="00034B29" w:rsidRPr="00076EAE" w:rsidRDefault="00034B29" w:rsidP="00034B29">
    <w:pPr>
      <w:spacing w:after="0" w:line="240" w:lineRule="auto"/>
      <w:jc w:val="center"/>
      <w:rPr>
        <w:rFonts w:ascii="Comic Sans MS" w:hAnsi="Comic Sans MS"/>
        <w:i/>
        <w:sz w:val="20"/>
        <w:szCs w:val="20"/>
      </w:rPr>
    </w:pPr>
    <w:r w:rsidRPr="00076EAE">
      <w:rPr>
        <w:rFonts w:ascii="Comic Sans MS" w:hAnsi="Comic Sans MS"/>
        <w:i/>
        <w:sz w:val="20"/>
        <w:szCs w:val="20"/>
      </w:rPr>
      <w:t>MINISTERO DELL’ISTRUZIONE</w:t>
    </w:r>
    <w:r w:rsidR="00F42E47">
      <w:rPr>
        <w:rFonts w:ascii="Comic Sans MS" w:hAnsi="Comic Sans MS"/>
        <w:i/>
        <w:sz w:val="20"/>
        <w:szCs w:val="20"/>
      </w:rPr>
      <w:t xml:space="preserve"> E DEL MERITO</w:t>
    </w:r>
  </w:p>
  <w:p w:rsidR="00034B29" w:rsidRPr="00076EAE" w:rsidRDefault="00034B29" w:rsidP="00034B29">
    <w:pPr>
      <w:tabs>
        <w:tab w:val="center" w:pos="5387"/>
      </w:tabs>
      <w:spacing w:after="0" w:line="240" w:lineRule="auto"/>
      <w:jc w:val="center"/>
      <w:rPr>
        <w:rFonts w:ascii="Comic Sans MS" w:hAnsi="Comic Sans MS"/>
        <w:i/>
        <w:sz w:val="20"/>
        <w:szCs w:val="20"/>
      </w:rPr>
    </w:pPr>
    <w:r w:rsidRPr="00076EAE">
      <w:rPr>
        <w:rFonts w:ascii="Comic Sans MS" w:hAnsi="Comic Sans MS"/>
        <w:i/>
        <w:sz w:val="20"/>
        <w:szCs w:val="20"/>
      </w:rPr>
      <w:t>UFFICIO SCOLASTICO REGIONALE PER IL LAZIO</w:t>
    </w:r>
  </w:p>
  <w:p w:rsidR="00034B29" w:rsidRPr="00076EAE" w:rsidRDefault="00034B29" w:rsidP="00034B29">
    <w:pPr>
      <w:tabs>
        <w:tab w:val="center" w:pos="5387"/>
      </w:tabs>
      <w:spacing w:after="0" w:line="240" w:lineRule="auto"/>
      <w:jc w:val="center"/>
      <w:rPr>
        <w:rFonts w:ascii="Comic Sans MS" w:hAnsi="Comic Sans MS"/>
        <w:sz w:val="32"/>
        <w:szCs w:val="32"/>
      </w:rPr>
    </w:pPr>
    <w:r w:rsidRPr="00076EAE">
      <w:rPr>
        <w:rFonts w:ascii="Comic Sans MS" w:hAnsi="Comic Sans MS"/>
        <w:smallCaps/>
        <w:sz w:val="32"/>
        <w:szCs w:val="32"/>
      </w:rPr>
      <w:t>Istituto Comprensivo “Natale Prampolini”</w:t>
    </w:r>
  </w:p>
  <w:p w:rsidR="00034B29" w:rsidRPr="00076EAE" w:rsidRDefault="00034B29" w:rsidP="00034B29">
    <w:pPr>
      <w:tabs>
        <w:tab w:val="center" w:pos="5387"/>
      </w:tabs>
      <w:spacing w:after="0" w:line="240" w:lineRule="auto"/>
      <w:jc w:val="center"/>
      <w:rPr>
        <w:rFonts w:ascii="Comic Sans MS" w:hAnsi="Comic Sans MS"/>
        <w:sz w:val="20"/>
        <w:szCs w:val="20"/>
      </w:rPr>
    </w:pPr>
    <w:r w:rsidRPr="00076EAE">
      <w:rPr>
        <w:rFonts w:ascii="Comic Sans MS" w:hAnsi="Comic Sans MS"/>
        <w:sz w:val="20"/>
        <w:szCs w:val="20"/>
      </w:rPr>
      <w:t xml:space="preserve">Via Acque Alte s.n.c. – 04010 </w:t>
    </w:r>
    <w:proofErr w:type="spellStart"/>
    <w:r w:rsidRPr="00076EAE">
      <w:rPr>
        <w:rFonts w:ascii="Comic Sans MS" w:hAnsi="Comic Sans MS"/>
        <w:sz w:val="20"/>
        <w:szCs w:val="20"/>
      </w:rPr>
      <w:t>B.go</w:t>
    </w:r>
    <w:proofErr w:type="spellEnd"/>
    <w:r w:rsidRPr="00076EAE">
      <w:rPr>
        <w:rFonts w:ascii="Comic Sans MS" w:hAnsi="Comic Sans MS"/>
        <w:sz w:val="20"/>
        <w:szCs w:val="20"/>
      </w:rPr>
      <w:t xml:space="preserve"> Podgora – Latina</w:t>
    </w:r>
  </w:p>
  <w:p w:rsidR="00034B29" w:rsidRPr="00076EAE" w:rsidRDefault="00034B29" w:rsidP="00034B29">
    <w:pPr>
      <w:numPr>
        <w:ilvl w:val="0"/>
        <w:numId w:val="3"/>
      </w:numPr>
      <w:tabs>
        <w:tab w:val="center" w:pos="5387"/>
      </w:tabs>
      <w:spacing w:after="0" w:line="240" w:lineRule="auto"/>
      <w:contextualSpacing/>
      <w:jc w:val="center"/>
      <w:rPr>
        <w:rFonts w:ascii="Comic Sans MS" w:hAnsi="Comic Sans MS"/>
        <w:b/>
        <w:sz w:val="26"/>
        <w:szCs w:val="26"/>
        <w:vertAlign w:val="superscript"/>
      </w:rPr>
    </w:pPr>
    <w:r w:rsidRPr="00076EAE">
      <w:rPr>
        <w:rFonts w:ascii="Comic Sans MS" w:hAnsi="Comic Sans MS"/>
        <w:b/>
        <w:sz w:val="26"/>
        <w:szCs w:val="26"/>
        <w:vertAlign w:val="superscript"/>
      </w:rPr>
      <w:t>0773/637182</w:t>
    </w:r>
    <w:r w:rsidRPr="00076EAE">
      <w:rPr>
        <w:rFonts w:ascii="Comic Sans MS" w:hAnsi="Comic Sans MS"/>
        <w:sz w:val="26"/>
        <w:szCs w:val="26"/>
        <w:vertAlign w:val="superscript"/>
      </w:rPr>
      <w:t xml:space="preserve"> </w:t>
    </w:r>
    <w:r>
      <w:rPr>
        <w:noProof/>
        <w:vertAlign w:val="superscript"/>
        <w:lang w:eastAsia="it-IT"/>
      </w:rPr>
      <w:drawing>
        <wp:inline distT="0" distB="0" distL="0" distR="0">
          <wp:extent cx="323850" cy="200025"/>
          <wp:effectExtent l="0" t="0" r="0" b="9525"/>
          <wp:docPr id="2" name="Immagine 7" descr="MCj04126200000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MCj04126200000[1]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76EAE">
      <w:rPr>
        <w:rFonts w:ascii="Comic Sans MS" w:hAnsi="Comic Sans MS"/>
        <w:sz w:val="26"/>
        <w:szCs w:val="26"/>
        <w:vertAlign w:val="superscript"/>
      </w:rPr>
      <w:t xml:space="preserve"> </w:t>
    </w:r>
    <w:r w:rsidRPr="00076EAE">
      <w:rPr>
        <w:rFonts w:ascii="Comic Sans MS" w:hAnsi="Comic Sans MS"/>
        <w:b/>
        <w:sz w:val="26"/>
        <w:szCs w:val="26"/>
        <w:vertAlign w:val="superscript"/>
      </w:rPr>
      <w:t>0773/639100</w:t>
    </w:r>
  </w:p>
  <w:p w:rsidR="00034B29" w:rsidRPr="00076EAE" w:rsidRDefault="00034B29" w:rsidP="00034B29">
    <w:pPr>
      <w:tabs>
        <w:tab w:val="center" w:pos="5387"/>
      </w:tabs>
      <w:spacing w:after="0" w:line="240" w:lineRule="auto"/>
      <w:ind w:left="720"/>
      <w:contextualSpacing/>
      <w:jc w:val="center"/>
      <w:rPr>
        <w:rFonts w:ascii="Comic Sans MS" w:hAnsi="Comic Sans MS"/>
        <w:b/>
        <w:sz w:val="26"/>
        <w:szCs w:val="26"/>
        <w:vertAlign w:val="superscript"/>
      </w:rPr>
    </w:pPr>
    <w:r>
      <w:rPr>
        <w:noProof/>
        <w:vertAlign w:val="superscript"/>
        <w:lang w:eastAsia="it-IT"/>
      </w:rPr>
      <w:drawing>
        <wp:inline distT="0" distB="0" distL="0" distR="0">
          <wp:extent cx="190500" cy="190500"/>
          <wp:effectExtent l="0" t="0" r="0" b="0"/>
          <wp:docPr id="3" name="Immagine 8" descr="MCj04315870000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MCj04315870000[1]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hyperlink r:id="rId4" w:history="1">
      <w:proofErr w:type="gramStart"/>
      <w:r w:rsidRPr="00076EAE">
        <w:rPr>
          <w:rFonts w:ascii="Comic Sans MS" w:hAnsi="Comic Sans MS"/>
          <w:b/>
          <w:color w:val="0000FF"/>
          <w:sz w:val="26"/>
          <w:szCs w:val="26"/>
          <w:u w:val="single"/>
          <w:vertAlign w:val="superscript"/>
        </w:rPr>
        <w:t>ltic81500e@istruzione.it</w:t>
      </w:r>
    </w:hyperlink>
    <w:r w:rsidRPr="00076EAE">
      <w:rPr>
        <w:rFonts w:ascii="Comic Sans MS" w:hAnsi="Comic Sans MS"/>
        <w:b/>
        <w:sz w:val="26"/>
        <w:szCs w:val="26"/>
        <w:vertAlign w:val="superscript"/>
      </w:rPr>
      <w:t xml:space="preserve"> </w:t>
    </w:r>
    <w:r>
      <w:rPr>
        <w:noProof/>
        <w:vertAlign w:val="superscript"/>
        <w:lang w:eastAsia="it-IT"/>
      </w:rPr>
      <w:drawing>
        <wp:inline distT="0" distB="0" distL="0" distR="0">
          <wp:extent cx="247650" cy="171450"/>
          <wp:effectExtent l="0" t="0" r="0" b="0"/>
          <wp:docPr id="8" name="Immagine 9" descr="Pec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PecP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76EAE">
      <w:rPr>
        <w:rFonts w:ascii="Comic Sans MS" w:hAnsi="Comic Sans MS"/>
        <w:b/>
        <w:sz w:val="26"/>
        <w:szCs w:val="26"/>
        <w:vertAlign w:val="superscript"/>
      </w:rPr>
      <w:t xml:space="preserve"> </w:t>
    </w:r>
    <w:hyperlink r:id="rId6" w:history="1">
      <w:r w:rsidRPr="00076EAE">
        <w:rPr>
          <w:rFonts w:ascii="Comic Sans MS" w:hAnsi="Comic Sans MS"/>
          <w:b/>
          <w:color w:val="0000FF"/>
          <w:sz w:val="26"/>
          <w:szCs w:val="26"/>
          <w:u w:val="single"/>
          <w:vertAlign w:val="superscript"/>
        </w:rPr>
        <w:t>ltic81500e@pec.istruzione.it</w:t>
      </w:r>
      <w:proofErr w:type="gramEnd"/>
    </w:hyperlink>
    <w:r w:rsidRPr="00076EAE">
      <w:rPr>
        <w:sz w:val="26"/>
        <w:szCs w:val="26"/>
        <w:vertAlign w:val="superscript"/>
      </w:rPr>
      <w:t xml:space="preserve"> </w:t>
    </w:r>
    <w:r>
      <w:rPr>
        <w:noProof/>
        <w:sz w:val="26"/>
        <w:szCs w:val="26"/>
        <w:vertAlign w:val="superscript"/>
        <w:lang w:eastAsia="it-IT"/>
      </w:rPr>
      <w:drawing>
        <wp:inline distT="0" distB="0" distL="0" distR="0">
          <wp:extent cx="190500" cy="171450"/>
          <wp:effectExtent l="0" t="0" r="0" b="0"/>
          <wp:docPr id="9" name="Immagine 10" descr="simbolo explor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 descr="simbolo explorer.jp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00" t="5556" r="20000" b="15556"/>
                  <a:stretch>
                    <a:fillRect/>
                  </a:stretch>
                </pic:blipFill>
                <pic:spPr bwMode="auto">
                  <a:xfrm>
                    <a:off x="0" y="0"/>
                    <a:ext cx="19050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76EAE">
      <w:rPr>
        <w:sz w:val="26"/>
        <w:szCs w:val="26"/>
      </w:rPr>
      <w:t xml:space="preserve"> </w:t>
    </w:r>
    <w:r w:rsidRPr="00076EAE">
      <w:rPr>
        <w:sz w:val="26"/>
        <w:szCs w:val="26"/>
        <w:vertAlign w:val="superscript"/>
      </w:rPr>
      <w:t xml:space="preserve"> </w:t>
    </w:r>
    <w:hyperlink r:id="rId8" w:history="1">
      <w:r w:rsidRPr="00076EAE">
        <w:rPr>
          <w:rFonts w:ascii="Comic Sans MS" w:hAnsi="Comic Sans MS"/>
          <w:b/>
          <w:color w:val="0000FF"/>
          <w:sz w:val="26"/>
          <w:szCs w:val="26"/>
          <w:u w:val="single"/>
          <w:vertAlign w:val="superscript"/>
        </w:rPr>
        <w:t>http://www.icprampolini.edu.it</w:t>
      </w:r>
    </w:hyperlink>
  </w:p>
  <w:p w:rsidR="005E7242" w:rsidRDefault="00034B29" w:rsidP="000225E2">
    <w:pPr>
      <w:pStyle w:val="Intestazione"/>
      <w:jc w:val="center"/>
    </w:pPr>
    <w:r w:rsidRPr="00076EAE">
      <w:rPr>
        <w:rFonts w:ascii="Comic Sans MS" w:hAnsi="Comic Sans MS"/>
        <w:sz w:val="20"/>
        <w:szCs w:val="20"/>
      </w:rPr>
      <w:t>Codice meccanografico LTIC81500E – Codice fiscale 80006390597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2068538_thc.jpg" style="width:350.4pt;height:318.6pt;visibility:visible" o:bullet="t">
        <v:imagedata r:id="rId1" o:title="2068538_thc"/>
      </v:shape>
    </w:pict>
  </w:numPicBullet>
  <w:numPicBullet w:numPicBulletId="1">
    <w:pict>
      <v:shape id="_x0000_i1027" type="#_x0000_t75" style="width:15pt;height:15pt;visibility:visible" o:bullet="t">
        <v:imagedata r:id="rId2" o:title="MCj04315870000[1]"/>
      </v:shape>
    </w:pict>
  </w:numPicBullet>
  <w:numPicBullet w:numPicBulletId="2">
    <w:pict>
      <v:shape id="_x0000_i1028" type="#_x0000_t75" alt="simbolo explorer" style="width:101.4pt;height:67.8pt;visibility:visible" o:bullet="t">
        <v:imagedata r:id="rId3" o:title="simbolo explorer"/>
      </v:shape>
    </w:pict>
  </w:numPicBullet>
  <w:abstractNum w:abstractNumId="0" w15:restartNumberingAfterBreak="0">
    <w:nsid w:val="013A4E82"/>
    <w:multiLevelType w:val="multilevel"/>
    <w:tmpl w:val="4B185D38"/>
    <w:lvl w:ilvl="0">
      <w:start w:val="4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06470A18"/>
    <w:multiLevelType w:val="multilevel"/>
    <w:tmpl w:val="D640D9E8"/>
    <w:lvl w:ilvl="0">
      <w:start w:val="10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0A370299"/>
    <w:multiLevelType w:val="multilevel"/>
    <w:tmpl w:val="AE708F98"/>
    <w:lvl w:ilvl="0">
      <w:start w:val="4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3" w15:restartNumberingAfterBreak="0">
    <w:nsid w:val="0CD74F77"/>
    <w:multiLevelType w:val="multilevel"/>
    <w:tmpl w:val="91B409C6"/>
    <w:lvl w:ilvl="0">
      <w:start w:val="6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4" w15:restartNumberingAfterBreak="0">
    <w:nsid w:val="0EDA7F30"/>
    <w:multiLevelType w:val="multilevel"/>
    <w:tmpl w:val="624A20F6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17FA7927"/>
    <w:multiLevelType w:val="hybridMultilevel"/>
    <w:tmpl w:val="360E17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3446E"/>
    <w:multiLevelType w:val="multilevel"/>
    <w:tmpl w:val="D9D2D030"/>
    <w:lvl w:ilvl="0">
      <w:start w:val="6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1BC4658D"/>
    <w:multiLevelType w:val="multilevel"/>
    <w:tmpl w:val="2004B7A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8" w15:restartNumberingAfterBreak="0">
    <w:nsid w:val="1C981A8B"/>
    <w:multiLevelType w:val="multilevel"/>
    <w:tmpl w:val="E5CA032E"/>
    <w:lvl w:ilvl="0">
      <w:start w:val="5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9" w15:restartNumberingAfterBreak="0">
    <w:nsid w:val="20CA2C54"/>
    <w:multiLevelType w:val="multilevel"/>
    <w:tmpl w:val="A29E1372"/>
    <w:lvl w:ilvl="0">
      <w:start w:val="9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0" w15:restartNumberingAfterBreak="0">
    <w:nsid w:val="244514AC"/>
    <w:multiLevelType w:val="multilevel"/>
    <w:tmpl w:val="8286E906"/>
    <w:lvl w:ilvl="0">
      <w:start w:val="8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1" w15:restartNumberingAfterBreak="0">
    <w:nsid w:val="281C7A45"/>
    <w:multiLevelType w:val="hybridMultilevel"/>
    <w:tmpl w:val="EB5E34D0"/>
    <w:lvl w:ilvl="0" w:tplc="7E5606AE">
      <w:start w:val="1"/>
      <w:numFmt w:val="bullet"/>
      <w:lvlText w:val=""/>
      <w:lvlPicBulletId w:val="2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92C4FDF4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310E718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15D27EFE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50BE126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F092964A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3780B504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E632B5AE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4FCE04FC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12" w15:restartNumberingAfterBreak="0">
    <w:nsid w:val="284B028F"/>
    <w:multiLevelType w:val="multilevel"/>
    <w:tmpl w:val="AD729928"/>
    <w:lvl w:ilvl="0">
      <w:start w:val="3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3" w15:restartNumberingAfterBreak="0">
    <w:nsid w:val="2A5662EC"/>
    <w:multiLevelType w:val="multilevel"/>
    <w:tmpl w:val="86BAFB92"/>
    <w:lvl w:ilvl="0">
      <w:start w:val="3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4" w15:restartNumberingAfterBreak="0">
    <w:nsid w:val="34137153"/>
    <w:multiLevelType w:val="multilevel"/>
    <w:tmpl w:val="9F6A1726"/>
    <w:lvl w:ilvl="0">
      <w:start w:val="8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5" w15:restartNumberingAfterBreak="0">
    <w:nsid w:val="347363BB"/>
    <w:multiLevelType w:val="hybridMultilevel"/>
    <w:tmpl w:val="73806AA4"/>
    <w:lvl w:ilvl="0" w:tplc="6D863D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A848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6894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BE4D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6C5B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0AD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9C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C03B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BE42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4D50E84"/>
    <w:multiLevelType w:val="multilevel"/>
    <w:tmpl w:val="35E85F1C"/>
    <w:lvl w:ilvl="0">
      <w:start w:val="7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7" w15:restartNumberingAfterBreak="0">
    <w:nsid w:val="3E4B74D5"/>
    <w:multiLevelType w:val="multilevel"/>
    <w:tmpl w:val="BB6A7DA8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8" w15:restartNumberingAfterBreak="0">
    <w:nsid w:val="4177458B"/>
    <w:multiLevelType w:val="multilevel"/>
    <w:tmpl w:val="47667BB2"/>
    <w:lvl w:ilvl="0">
      <w:start w:val="7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9" w15:restartNumberingAfterBreak="0">
    <w:nsid w:val="46C81843"/>
    <w:multiLevelType w:val="multilevel"/>
    <w:tmpl w:val="F97A5792"/>
    <w:lvl w:ilvl="0">
      <w:start w:val="4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20" w15:restartNumberingAfterBreak="0">
    <w:nsid w:val="4B4549A9"/>
    <w:multiLevelType w:val="hybridMultilevel"/>
    <w:tmpl w:val="43822E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B25C60"/>
    <w:multiLevelType w:val="multilevel"/>
    <w:tmpl w:val="49A0EB2A"/>
    <w:lvl w:ilvl="0">
      <w:start w:val="10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22" w15:restartNumberingAfterBreak="0">
    <w:nsid w:val="5EF36183"/>
    <w:multiLevelType w:val="multilevel"/>
    <w:tmpl w:val="3496CD2E"/>
    <w:lvl w:ilvl="0">
      <w:start w:val="5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23" w15:restartNumberingAfterBreak="0">
    <w:nsid w:val="664B102E"/>
    <w:multiLevelType w:val="multilevel"/>
    <w:tmpl w:val="D5445084"/>
    <w:lvl w:ilvl="0">
      <w:start w:val="9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24" w15:restartNumberingAfterBreak="0">
    <w:nsid w:val="690D6A64"/>
    <w:multiLevelType w:val="multilevel"/>
    <w:tmpl w:val="B4DC0BFC"/>
    <w:lvl w:ilvl="0">
      <w:start w:val="3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25" w15:restartNumberingAfterBreak="0">
    <w:nsid w:val="6AE93466"/>
    <w:multiLevelType w:val="hybridMultilevel"/>
    <w:tmpl w:val="61904336"/>
    <w:lvl w:ilvl="0" w:tplc="FBC2C61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0253D1"/>
    <w:multiLevelType w:val="hybridMultilevel"/>
    <w:tmpl w:val="571E9D44"/>
    <w:lvl w:ilvl="0" w:tplc="BD723604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892796"/>
    <w:multiLevelType w:val="multilevel"/>
    <w:tmpl w:val="CC06BFD4"/>
    <w:lvl w:ilvl="0">
      <w:start w:val="5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28" w15:restartNumberingAfterBreak="0">
    <w:nsid w:val="7B8C0F43"/>
    <w:multiLevelType w:val="hybridMultilevel"/>
    <w:tmpl w:val="7AC42A48"/>
    <w:lvl w:ilvl="0" w:tplc="55FC28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15"/>
  </w:num>
  <w:num w:numId="4">
    <w:abstractNumId w:val="26"/>
  </w:num>
  <w:num w:numId="5">
    <w:abstractNumId w:val="2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19"/>
  </w:num>
  <w:num w:numId="18">
    <w:abstractNumId w:val="27"/>
  </w:num>
  <w:num w:numId="19">
    <w:abstractNumId w:val="16"/>
  </w:num>
  <w:num w:numId="20">
    <w:abstractNumId w:val="1"/>
  </w:num>
  <w:num w:numId="21">
    <w:abstractNumId w:val="10"/>
  </w:num>
  <w:num w:numId="22">
    <w:abstractNumId w:val="12"/>
  </w:num>
  <w:num w:numId="23">
    <w:abstractNumId w:val="9"/>
  </w:num>
  <w:num w:numId="24">
    <w:abstractNumId w:val="4"/>
  </w:num>
  <w:num w:numId="25">
    <w:abstractNumId w:val="0"/>
  </w:num>
  <w:num w:numId="26">
    <w:abstractNumId w:val="22"/>
  </w:num>
  <w:num w:numId="27">
    <w:abstractNumId w:val="3"/>
  </w:num>
  <w:num w:numId="28">
    <w:abstractNumId w:val="5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MAk8QeD3zEOYWqxaWqIvM7Lwl2boSUcvC6/qyFhvZcB/72z6TtX1YTeNYUveIRbRgYPn6MxgNnJhJ8RsN0+aOQ==" w:salt="1mMPbNCPlqns386Ub5rwNQ==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5EFE"/>
    <w:rsid w:val="00002C1D"/>
    <w:rsid w:val="000225E2"/>
    <w:rsid w:val="00034B29"/>
    <w:rsid w:val="00046628"/>
    <w:rsid w:val="00047353"/>
    <w:rsid w:val="0005386E"/>
    <w:rsid w:val="00076EAE"/>
    <w:rsid w:val="000C0A02"/>
    <w:rsid w:val="00101924"/>
    <w:rsid w:val="00123753"/>
    <w:rsid w:val="00133912"/>
    <w:rsid w:val="00137850"/>
    <w:rsid w:val="00191E1C"/>
    <w:rsid w:val="001A2238"/>
    <w:rsid w:val="001C5E25"/>
    <w:rsid w:val="001D284A"/>
    <w:rsid w:val="001D49EA"/>
    <w:rsid w:val="001F4CB5"/>
    <w:rsid w:val="001F6903"/>
    <w:rsid w:val="002117E3"/>
    <w:rsid w:val="00253EBF"/>
    <w:rsid w:val="002570AC"/>
    <w:rsid w:val="00286E01"/>
    <w:rsid w:val="00287757"/>
    <w:rsid w:val="002936E4"/>
    <w:rsid w:val="002D1CA6"/>
    <w:rsid w:val="002D3550"/>
    <w:rsid w:val="002E0C70"/>
    <w:rsid w:val="00301852"/>
    <w:rsid w:val="003053E7"/>
    <w:rsid w:val="003151BA"/>
    <w:rsid w:val="003633E8"/>
    <w:rsid w:val="0036606D"/>
    <w:rsid w:val="00374E83"/>
    <w:rsid w:val="00391556"/>
    <w:rsid w:val="003C0A3A"/>
    <w:rsid w:val="004031A3"/>
    <w:rsid w:val="00404EF6"/>
    <w:rsid w:val="004131E6"/>
    <w:rsid w:val="00416854"/>
    <w:rsid w:val="00464A8C"/>
    <w:rsid w:val="00466A0B"/>
    <w:rsid w:val="00483C0D"/>
    <w:rsid w:val="00495CE8"/>
    <w:rsid w:val="004A1BBF"/>
    <w:rsid w:val="004A7ED4"/>
    <w:rsid w:val="004B2572"/>
    <w:rsid w:val="004D1D96"/>
    <w:rsid w:val="004F49A7"/>
    <w:rsid w:val="00503FD8"/>
    <w:rsid w:val="00525004"/>
    <w:rsid w:val="005339C8"/>
    <w:rsid w:val="00551255"/>
    <w:rsid w:val="005538F0"/>
    <w:rsid w:val="00587489"/>
    <w:rsid w:val="0059468C"/>
    <w:rsid w:val="005B08CF"/>
    <w:rsid w:val="005C01E0"/>
    <w:rsid w:val="005C3387"/>
    <w:rsid w:val="005C68AB"/>
    <w:rsid w:val="005D5351"/>
    <w:rsid w:val="005E07DD"/>
    <w:rsid w:val="005E7242"/>
    <w:rsid w:val="005F16FC"/>
    <w:rsid w:val="005F6D3B"/>
    <w:rsid w:val="00611D63"/>
    <w:rsid w:val="00612EC4"/>
    <w:rsid w:val="00620FEE"/>
    <w:rsid w:val="0067337D"/>
    <w:rsid w:val="007123EB"/>
    <w:rsid w:val="00725EFE"/>
    <w:rsid w:val="00733B0E"/>
    <w:rsid w:val="00740609"/>
    <w:rsid w:val="007421A1"/>
    <w:rsid w:val="007453C5"/>
    <w:rsid w:val="00750B53"/>
    <w:rsid w:val="00763393"/>
    <w:rsid w:val="00773CF0"/>
    <w:rsid w:val="0077756F"/>
    <w:rsid w:val="0078026B"/>
    <w:rsid w:val="007967C4"/>
    <w:rsid w:val="007979D9"/>
    <w:rsid w:val="007C4B10"/>
    <w:rsid w:val="007C4D73"/>
    <w:rsid w:val="007D2D4F"/>
    <w:rsid w:val="007E30F0"/>
    <w:rsid w:val="007F107E"/>
    <w:rsid w:val="007F256E"/>
    <w:rsid w:val="0081089F"/>
    <w:rsid w:val="008136D1"/>
    <w:rsid w:val="0083790B"/>
    <w:rsid w:val="00850A38"/>
    <w:rsid w:val="008625ED"/>
    <w:rsid w:val="00866F73"/>
    <w:rsid w:val="0087262D"/>
    <w:rsid w:val="008C632A"/>
    <w:rsid w:val="008D0F47"/>
    <w:rsid w:val="008D4E67"/>
    <w:rsid w:val="00922D08"/>
    <w:rsid w:val="00934371"/>
    <w:rsid w:val="0095292D"/>
    <w:rsid w:val="00954828"/>
    <w:rsid w:val="00955D1B"/>
    <w:rsid w:val="0096286F"/>
    <w:rsid w:val="009710AD"/>
    <w:rsid w:val="00981E9B"/>
    <w:rsid w:val="00997286"/>
    <w:rsid w:val="009A423A"/>
    <w:rsid w:val="009D4A78"/>
    <w:rsid w:val="009F0A50"/>
    <w:rsid w:val="00A03A5F"/>
    <w:rsid w:val="00A25088"/>
    <w:rsid w:val="00A27AC6"/>
    <w:rsid w:val="00A32A59"/>
    <w:rsid w:val="00A43D02"/>
    <w:rsid w:val="00A538C7"/>
    <w:rsid w:val="00A57CD0"/>
    <w:rsid w:val="00A60117"/>
    <w:rsid w:val="00AB3D1F"/>
    <w:rsid w:val="00B076C4"/>
    <w:rsid w:val="00B259C8"/>
    <w:rsid w:val="00B43849"/>
    <w:rsid w:val="00B6443C"/>
    <w:rsid w:val="00B676E9"/>
    <w:rsid w:val="00B74EE7"/>
    <w:rsid w:val="00B773AA"/>
    <w:rsid w:val="00B922CD"/>
    <w:rsid w:val="00BA3F27"/>
    <w:rsid w:val="00BB1C29"/>
    <w:rsid w:val="00BB7F9A"/>
    <w:rsid w:val="00BC5403"/>
    <w:rsid w:val="00BD654A"/>
    <w:rsid w:val="00BE2C5F"/>
    <w:rsid w:val="00BE6C5D"/>
    <w:rsid w:val="00BF3956"/>
    <w:rsid w:val="00C364F0"/>
    <w:rsid w:val="00C458DF"/>
    <w:rsid w:val="00C6064C"/>
    <w:rsid w:val="00C6528A"/>
    <w:rsid w:val="00C82DB5"/>
    <w:rsid w:val="00C83F06"/>
    <w:rsid w:val="00C92244"/>
    <w:rsid w:val="00C93031"/>
    <w:rsid w:val="00CD68BA"/>
    <w:rsid w:val="00CF72E7"/>
    <w:rsid w:val="00D14856"/>
    <w:rsid w:val="00D24064"/>
    <w:rsid w:val="00D40194"/>
    <w:rsid w:val="00D66E21"/>
    <w:rsid w:val="00D76EBC"/>
    <w:rsid w:val="00D82884"/>
    <w:rsid w:val="00D865CB"/>
    <w:rsid w:val="00DB455C"/>
    <w:rsid w:val="00DC1BB8"/>
    <w:rsid w:val="00DD2051"/>
    <w:rsid w:val="00E0254F"/>
    <w:rsid w:val="00E35011"/>
    <w:rsid w:val="00E447F8"/>
    <w:rsid w:val="00E45705"/>
    <w:rsid w:val="00E6435D"/>
    <w:rsid w:val="00E961EE"/>
    <w:rsid w:val="00EE62EE"/>
    <w:rsid w:val="00F100AB"/>
    <w:rsid w:val="00F241C3"/>
    <w:rsid w:val="00F36A61"/>
    <w:rsid w:val="00F42E47"/>
    <w:rsid w:val="00F54B6F"/>
    <w:rsid w:val="00F72110"/>
    <w:rsid w:val="00F87916"/>
    <w:rsid w:val="00F93D83"/>
    <w:rsid w:val="00FA54A1"/>
    <w:rsid w:val="00FB3D6A"/>
    <w:rsid w:val="00FC1148"/>
    <w:rsid w:val="00FE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0F15B2-EBBE-428B-A4BA-65C6DFAC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0A3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2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82884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D82884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8136D1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Verdana" w:eastAsia="Times New Roman" w:hAnsi="Verdana" w:cs="Arial"/>
      <w:b/>
      <w:bCs/>
      <w:sz w:val="20"/>
      <w:szCs w:val="20"/>
      <w:lang w:val="en-US" w:eastAsia="it-IT" w:bidi="he-IL"/>
    </w:rPr>
  </w:style>
  <w:style w:type="character" w:customStyle="1" w:styleId="CorpotestoCarattere">
    <w:name w:val="Corpo testo Carattere"/>
    <w:link w:val="Corpotesto"/>
    <w:rsid w:val="008136D1"/>
    <w:rPr>
      <w:rFonts w:ascii="Verdana" w:eastAsia="Times New Roman" w:hAnsi="Verdana" w:cs="Arial"/>
      <w:b/>
      <w:bCs/>
      <w:sz w:val="20"/>
      <w:szCs w:val="20"/>
      <w:lang w:val="en-US" w:eastAsia="it-IT" w:bidi="he-IL"/>
    </w:rPr>
  </w:style>
  <w:style w:type="paragraph" w:customStyle="1" w:styleId="testo">
    <w:name w:val="testo"/>
    <w:basedOn w:val="Normale"/>
    <w:rsid w:val="008136D1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paragraph" w:customStyle="1" w:styleId="WW-NormaleWeb">
    <w:name w:val="WW-Normale (Web)"/>
    <w:basedOn w:val="Normale"/>
    <w:rsid w:val="008136D1"/>
    <w:pPr>
      <w:widowControl w:val="0"/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1C5E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5E25"/>
  </w:style>
  <w:style w:type="paragraph" w:styleId="Pidipagina">
    <w:name w:val="footer"/>
    <w:basedOn w:val="Normale"/>
    <w:link w:val="PidipaginaCarattere"/>
    <w:uiPriority w:val="99"/>
    <w:unhideWhenUsed/>
    <w:rsid w:val="001C5E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5E25"/>
  </w:style>
  <w:style w:type="paragraph" w:styleId="Paragrafoelenco">
    <w:name w:val="List Paragraph"/>
    <w:basedOn w:val="Normale"/>
    <w:uiPriority w:val="34"/>
    <w:qFormat/>
    <w:rsid w:val="00763393"/>
    <w:pPr>
      <w:ind w:left="720"/>
      <w:contextualSpacing/>
    </w:pPr>
  </w:style>
  <w:style w:type="paragraph" w:customStyle="1" w:styleId="Default">
    <w:name w:val="Default"/>
    <w:rsid w:val="00A27AC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F24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semiHidden/>
    <w:rsid w:val="009D4A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qFormat/>
    <w:rsid w:val="009D4A78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0225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prampolini.edu.it" TargetMode="External"/><Relationship Id="rId3" Type="http://schemas.openxmlformats.org/officeDocument/2006/relationships/image" Target="media/image6.png"/><Relationship Id="rId7" Type="http://schemas.openxmlformats.org/officeDocument/2006/relationships/image" Target="media/image8.jpeg"/><Relationship Id="rId2" Type="http://schemas.openxmlformats.org/officeDocument/2006/relationships/image" Target="media/image5.wmf"/><Relationship Id="rId1" Type="http://schemas.openxmlformats.org/officeDocument/2006/relationships/image" Target="media/image4.png"/><Relationship Id="rId6" Type="http://schemas.openxmlformats.org/officeDocument/2006/relationships/hyperlink" Target="mailto:ltic81500e@pec.istruzione.it" TargetMode="External"/><Relationship Id="rId5" Type="http://schemas.openxmlformats.org/officeDocument/2006/relationships/image" Target="media/image7.png"/><Relationship Id="rId4" Type="http://schemas.openxmlformats.org/officeDocument/2006/relationships/hyperlink" Target="mailto:ltic81500e@istruzione.it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_intestata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538C49C4EFB4A029464EA447027F6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6E2ECE-9624-4222-9D3D-0BBBDDC1C6BD}"/>
      </w:docPartPr>
      <w:docPartBody>
        <w:p w:rsidR="00000000" w:rsidRDefault="00FB7CBA" w:rsidP="00FB7CBA">
          <w:pPr>
            <w:pStyle w:val="2538C49C4EFB4A029464EA447027F69C1"/>
          </w:pPr>
          <w:r w:rsidRPr="004E7D7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ED8937D5DFD49768909AC1AF64754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EB0215-7142-47F9-9B20-96CE3E6FB157}"/>
      </w:docPartPr>
      <w:docPartBody>
        <w:p w:rsidR="00000000" w:rsidRDefault="00FB7CBA" w:rsidP="00FB7CBA">
          <w:pPr>
            <w:pStyle w:val="8ED8937D5DFD49768909AC1AF64754C21"/>
          </w:pPr>
          <w:r w:rsidRPr="004E7D7D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6CB34DE21661452F879A69005A305E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91B290-5630-4912-A132-70618023C841}"/>
      </w:docPartPr>
      <w:docPartBody>
        <w:p w:rsidR="00000000" w:rsidRDefault="00FB7CBA" w:rsidP="00FB7CBA">
          <w:pPr>
            <w:pStyle w:val="6CB34DE21661452F879A69005A305E251"/>
          </w:pPr>
          <w:r w:rsidRPr="004E7D7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8BB3B82C76E4B66B27C6BB529E25F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4F0690-AAE8-4958-9FFB-73037F5ADC11}"/>
      </w:docPartPr>
      <w:docPartBody>
        <w:p w:rsidR="00000000" w:rsidRDefault="00FB7CBA" w:rsidP="00FB7CBA">
          <w:pPr>
            <w:pStyle w:val="D8BB3B82C76E4B66B27C6BB529E25F601"/>
          </w:pPr>
          <w:r w:rsidRPr="004E7D7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DBE14A7ED9B4AA7B5A9316D9657C1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6A5E92-7A83-4FB9-98DC-9781EDD3775A}"/>
      </w:docPartPr>
      <w:docPartBody>
        <w:p w:rsidR="00000000" w:rsidRDefault="00FB7CBA" w:rsidP="00FB7CBA">
          <w:pPr>
            <w:pStyle w:val="1DBE14A7ED9B4AA7B5A9316D9657C1AF1"/>
          </w:pPr>
          <w:r w:rsidRPr="004E7D7D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1BB123FF16EB41F097279FC060208A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4B115C-48A7-4CDB-8887-EA5AC1959CD7}"/>
      </w:docPartPr>
      <w:docPartBody>
        <w:p w:rsidR="00000000" w:rsidRDefault="00FB7CBA" w:rsidP="00FB7CBA">
          <w:pPr>
            <w:pStyle w:val="1BB123FF16EB41F097279FC060208A37"/>
          </w:pPr>
          <w:r w:rsidRPr="004E7D7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2143878EACE43179288DD11CE9CD9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FA9D38-3131-4F44-95B5-704D202C8497}"/>
      </w:docPartPr>
      <w:docPartBody>
        <w:p w:rsidR="00000000" w:rsidRDefault="00FB7CBA" w:rsidP="00FB7CBA">
          <w:pPr>
            <w:pStyle w:val="72143878EACE43179288DD11CE9CD9E6"/>
          </w:pPr>
          <w:r w:rsidRPr="004E7D7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A568DD00AFC4C79BF42A854522BB4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52BA6B-79F6-4423-A7D7-550E440E75C0}"/>
      </w:docPartPr>
      <w:docPartBody>
        <w:p w:rsidR="00000000" w:rsidRDefault="00FB7CBA" w:rsidP="00FB7CBA">
          <w:pPr>
            <w:pStyle w:val="0A568DD00AFC4C79BF42A854522BB4C8"/>
          </w:pPr>
          <w:r w:rsidRPr="004E7D7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938BEB28E7B4305B74950A1FF3ABC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0E6FCF-4C77-42F5-9DC7-91C6C247F762}"/>
      </w:docPartPr>
      <w:docPartBody>
        <w:p w:rsidR="00000000" w:rsidRDefault="00FB7CBA" w:rsidP="00FB7CBA">
          <w:pPr>
            <w:pStyle w:val="E938BEB28E7B4305B74950A1FF3ABC13"/>
          </w:pPr>
          <w:r w:rsidRPr="004E7D7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8BFB2C722584E5D9816376508C1F7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5D84E3-AC95-477B-AA30-0AA4707F19CC}"/>
      </w:docPartPr>
      <w:docPartBody>
        <w:p w:rsidR="00000000" w:rsidRDefault="00FB7CBA" w:rsidP="00FB7CBA">
          <w:pPr>
            <w:pStyle w:val="F8BFB2C722584E5D9816376508C1F7A0"/>
          </w:pPr>
          <w:r w:rsidRPr="004E7D7D">
            <w:rPr>
              <w:rStyle w:val="Testosegnaposto"/>
            </w:rPr>
            <w:t>Scegliere un elemento.</w:t>
          </w:r>
        </w:p>
      </w:docPartBody>
    </w:docPart>
    <w:docPart>
      <w:docPartPr>
        <w:name w:val="9D9771BE159A468DABE96090F12F9C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016DB5-3867-4610-AA51-18C68F57451A}"/>
      </w:docPartPr>
      <w:docPartBody>
        <w:p w:rsidR="00000000" w:rsidRDefault="00FB7CBA" w:rsidP="00FB7CBA">
          <w:pPr>
            <w:pStyle w:val="9D9771BE159A468DABE96090F12F9C3E"/>
          </w:pPr>
          <w:r w:rsidRPr="004E7D7D">
            <w:rPr>
              <w:rStyle w:val="Testosegnaposto"/>
            </w:rPr>
            <w:t>Scegliere un elemento.</w:t>
          </w:r>
        </w:p>
      </w:docPartBody>
    </w:docPart>
    <w:docPart>
      <w:docPartPr>
        <w:name w:val="83655EE9719C479A815E4B6A36236F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805C53-581B-462C-9366-53409D577C3D}"/>
      </w:docPartPr>
      <w:docPartBody>
        <w:p w:rsidR="00000000" w:rsidRDefault="00FB7CBA" w:rsidP="00FB7CBA">
          <w:pPr>
            <w:pStyle w:val="83655EE9719C479A815E4B6A36236FB6"/>
          </w:pPr>
          <w:r w:rsidRPr="004E7D7D">
            <w:rPr>
              <w:rStyle w:val="Testosegnaposto"/>
            </w:rPr>
            <w:t>Scegliere un elemento.</w:t>
          </w:r>
        </w:p>
      </w:docPartBody>
    </w:docPart>
    <w:docPart>
      <w:docPartPr>
        <w:name w:val="1B46628A94CF45B8A191F5CD71BD92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1F28F8-1AFF-4A85-A20F-12FA98F7B7EE}"/>
      </w:docPartPr>
      <w:docPartBody>
        <w:p w:rsidR="00000000" w:rsidRDefault="00FB7CBA" w:rsidP="00FB7CBA">
          <w:pPr>
            <w:pStyle w:val="1B46628A94CF45B8A191F5CD71BD9240"/>
          </w:pPr>
          <w:r w:rsidRPr="004E7D7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90953BD84084C3A8878FF2254BF18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67BD3F-A1D2-4073-8A2F-8E15F709CA03}"/>
      </w:docPartPr>
      <w:docPartBody>
        <w:p w:rsidR="00000000" w:rsidRDefault="00FB7CBA" w:rsidP="00FB7CBA">
          <w:pPr>
            <w:pStyle w:val="490953BD84084C3A8878FF2254BF1859"/>
          </w:pPr>
          <w:r w:rsidRPr="004E7D7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6E9CB5241594C55942D85A8CFED6E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A6970E-0D1D-4BB3-817D-B7E44B57C888}"/>
      </w:docPartPr>
      <w:docPartBody>
        <w:p w:rsidR="00000000" w:rsidRDefault="00FB7CBA" w:rsidP="00FB7CBA">
          <w:pPr>
            <w:pStyle w:val="06E9CB5241594C55942D85A8CFED6EDD"/>
          </w:pPr>
          <w:r w:rsidRPr="004E7D7D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F1C031E2F85841EAAEA89F2C3AF2B0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6D34FD-7596-4167-90DE-BF040C1B64D0}"/>
      </w:docPartPr>
      <w:docPartBody>
        <w:p w:rsidR="00000000" w:rsidRDefault="00FB7CBA" w:rsidP="00FB7CBA">
          <w:pPr>
            <w:pStyle w:val="F1C031E2F85841EAAEA89F2C3AF2B003"/>
          </w:pPr>
          <w:r w:rsidRPr="004E7D7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C6002EAADBB4F2F96A343F74B3764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C2BB1E-1831-4FE9-B05E-0278AFDA8421}"/>
      </w:docPartPr>
      <w:docPartBody>
        <w:p w:rsidR="00000000" w:rsidRDefault="00FB7CBA" w:rsidP="00FB7CBA">
          <w:pPr>
            <w:pStyle w:val="EC6002EAADBB4F2F96A343F74B376456"/>
          </w:pPr>
          <w:r w:rsidRPr="004E7D7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D377185C17747A990BA875A4D6763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9C9855-3292-485B-A138-2351A8BF3C8F}"/>
      </w:docPartPr>
      <w:docPartBody>
        <w:p w:rsidR="00000000" w:rsidRDefault="00FB7CBA" w:rsidP="00FB7CBA">
          <w:pPr>
            <w:pStyle w:val="7D377185C17747A990BA875A4D6763A9"/>
          </w:pPr>
          <w:r w:rsidRPr="004E7D7D">
            <w:rPr>
              <w:rStyle w:val="Testosegnaposto"/>
            </w:rPr>
            <w:t>Fare clic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BA"/>
    <w:rsid w:val="00FB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B7CBA"/>
    <w:rPr>
      <w:color w:val="808080"/>
    </w:rPr>
  </w:style>
  <w:style w:type="paragraph" w:customStyle="1" w:styleId="A2C9018A2DD04802A48300ACD66AC82C">
    <w:name w:val="A2C9018A2DD04802A48300ACD66AC82C"/>
    <w:rsid w:val="00FB7CBA"/>
  </w:style>
  <w:style w:type="paragraph" w:customStyle="1" w:styleId="A0EDE2A656B540E78C24F4F9C9B63CF6">
    <w:name w:val="A0EDE2A656B540E78C24F4F9C9B63CF6"/>
    <w:rsid w:val="00FB7CBA"/>
  </w:style>
  <w:style w:type="paragraph" w:customStyle="1" w:styleId="2538C49C4EFB4A029464EA447027F69C">
    <w:name w:val="2538C49C4EFB4A029464EA447027F69C"/>
    <w:rsid w:val="00FB7CBA"/>
  </w:style>
  <w:style w:type="paragraph" w:customStyle="1" w:styleId="8ED8937D5DFD49768909AC1AF64754C2">
    <w:name w:val="8ED8937D5DFD49768909AC1AF64754C2"/>
    <w:rsid w:val="00FB7CBA"/>
  </w:style>
  <w:style w:type="paragraph" w:customStyle="1" w:styleId="6CB34DE21661452F879A69005A305E25">
    <w:name w:val="6CB34DE21661452F879A69005A305E25"/>
    <w:rsid w:val="00FB7CBA"/>
  </w:style>
  <w:style w:type="paragraph" w:customStyle="1" w:styleId="8CDBE9AAE743445089BE242DFAC89169">
    <w:name w:val="8CDBE9AAE743445089BE242DFAC89169"/>
    <w:rsid w:val="00FB7CBA"/>
  </w:style>
  <w:style w:type="paragraph" w:customStyle="1" w:styleId="D8BB3B82C76E4B66B27C6BB529E25F60">
    <w:name w:val="D8BB3B82C76E4B66B27C6BB529E25F60"/>
    <w:rsid w:val="00FB7CBA"/>
  </w:style>
  <w:style w:type="paragraph" w:customStyle="1" w:styleId="1DBE14A7ED9B4AA7B5A9316D9657C1AF">
    <w:name w:val="1DBE14A7ED9B4AA7B5A9316D9657C1AF"/>
    <w:rsid w:val="00FB7CBA"/>
  </w:style>
  <w:style w:type="paragraph" w:customStyle="1" w:styleId="1BB123FF16EB41F097279FC060208A37">
    <w:name w:val="1BB123FF16EB41F097279FC060208A37"/>
    <w:rsid w:val="00FB7CB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2143878EACE43179288DD11CE9CD9E6">
    <w:name w:val="72143878EACE43179288DD11CE9CD9E6"/>
    <w:rsid w:val="00FB7CB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A568DD00AFC4C79BF42A854522BB4C8">
    <w:name w:val="0A568DD00AFC4C79BF42A854522BB4C8"/>
    <w:rsid w:val="00FB7CB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938BEB28E7B4305B74950A1FF3ABC13">
    <w:name w:val="E938BEB28E7B4305B74950A1FF3ABC13"/>
    <w:rsid w:val="00FB7CB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BFB2C722584E5D9816376508C1F7A0">
    <w:name w:val="F8BFB2C722584E5D9816376508C1F7A0"/>
    <w:rsid w:val="00FB7CB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9D9771BE159A468DABE96090F12F9C3E">
    <w:name w:val="9D9771BE159A468DABE96090F12F9C3E"/>
    <w:rsid w:val="00FB7CB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3655EE9719C479A815E4B6A36236FB6">
    <w:name w:val="83655EE9719C479A815E4B6A36236FB6"/>
    <w:rsid w:val="00FB7CB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B46628A94CF45B8A191F5CD71BD9240">
    <w:name w:val="1B46628A94CF45B8A191F5CD71BD9240"/>
    <w:rsid w:val="00FB7CB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90953BD84084C3A8878FF2254BF1859">
    <w:name w:val="490953BD84084C3A8878FF2254BF1859"/>
    <w:rsid w:val="00FB7CB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6E9CB5241594C55942D85A8CFED6EDD">
    <w:name w:val="06E9CB5241594C55942D85A8CFED6EDD"/>
    <w:rsid w:val="00FB7CB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1C031E2F85841EAAEA89F2C3AF2B003">
    <w:name w:val="F1C031E2F85841EAAEA89F2C3AF2B003"/>
    <w:rsid w:val="00FB7CB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538C49C4EFB4A029464EA447027F69C1">
    <w:name w:val="2538C49C4EFB4A029464EA447027F69C1"/>
    <w:rsid w:val="00FB7CB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ED8937D5DFD49768909AC1AF64754C21">
    <w:name w:val="8ED8937D5DFD49768909AC1AF64754C21"/>
    <w:rsid w:val="00FB7CB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CB34DE21661452F879A69005A305E251">
    <w:name w:val="6CB34DE21661452F879A69005A305E251"/>
    <w:rsid w:val="00FB7CB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8BB3B82C76E4B66B27C6BB529E25F601">
    <w:name w:val="D8BB3B82C76E4B66B27C6BB529E25F601"/>
    <w:rsid w:val="00FB7CB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DBE14A7ED9B4AA7B5A9316D9657C1AF1">
    <w:name w:val="1DBE14A7ED9B4AA7B5A9316D9657C1AF1"/>
    <w:rsid w:val="00FB7CB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EC6002EAADBB4F2F96A343F74B376456">
    <w:name w:val="EC6002EAADBB4F2F96A343F74B376456"/>
    <w:rsid w:val="00FB7CBA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D377185C17747A990BA875A4D6763A9">
    <w:name w:val="7D377185C17747A990BA875A4D6763A9"/>
    <w:rsid w:val="00FB7CBA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FEFA2-A66B-46DF-9C7D-74C3BA6B9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</Template>
  <TotalTime>24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1688</CharactersWithSpaces>
  <SharedDoc>false</SharedDoc>
  <HLinks>
    <vt:vector size="18" baseType="variant">
      <vt:variant>
        <vt:i4>8060970</vt:i4>
      </vt:variant>
      <vt:variant>
        <vt:i4>6</vt:i4>
      </vt:variant>
      <vt:variant>
        <vt:i4>0</vt:i4>
      </vt:variant>
      <vt:variant>
        <vt:i4>5</vt:i4>
      </vt:variant>
      <vt:variant>
        <vt:lpwstr>http://www.icprampolini.it/</vt:lpwstr>
      </vt:variant>
      <vt:variant>
        <vt:lpwstr/>
      </vt:variant>
      <vt:variant>
        <vt:i4>1507363</vt:i4>
      </vt:variant>
      <vt:variant>
        <vt:i4>3</vt:i4>
      </vt:variant>
      <vt:variant>
        <vt:i4>0</vt:i4>
      </vt:variant>
      <vt:variant>
        <vt:i4>5</vt:i4>
      </vt:variant>
      <vt:variant>
        <vt:lpwstr>mailto:icprampolini@pec.it</vt:lpwstr>
      </vt:variant>
      <vt:variant>
        <vt:lpwstr/>
      </vt:variant>
      <vt:variant>
        <vt:i4>131192</vt:i4>
      </vt:variant>
      <vt:variant>
        <vt:i4>0</vt:i4>
      </vt:variant>
      <vt:variant>
        <vt:i4>0</vt:i4>
      </vt:variant>
      <vt:variant>
        <vt:i4>5</vt:i4>
      </vt:variant>
      <vt:variant>
        <vt:lpwstr>mailto:ltic81500e@istruzione.it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Gaetano Damiano</dc:creator>
  <cp:lastModifiedBy>contabilita1</cp:lastModifiedBy>
  <cp:revision>4</cp:revision>
  <cp:lastPrinted>2018-04-10T07:55:00Z</cp:lastPrinted>
  <dcterms:created xsi:type="dcterms:W3CDTF">2024-09-12T10:40:00Z</dcterms:created>
  <dcterms:modified xsi:type="dcterms:W3CDTF">2024-09-12T12:27:00Z</dcterms:modified>
</cp:coreProperties>
</file>